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-Bold"/>
          <w:b/>
          <w:bCs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ALLEGATO </w:t>
      </w: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B</w:t>
      </w: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 – CATEGORIE AMMESSE AL BANDO 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 </w:t>
      </w: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A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>Accompagnatori cicloturi</w:t>
      </w:r>
      <w:r>
        <w:rPr>
          <w:rFonts w:ascii="Calibri" w:eastAsia="Times New Roman" w:hAnsi="Calibri" w:cs="TrebuchetMS"/>
          <w:sz w:val="22"/>
          <w:lang w:eastAsia="it-IT" w:bidi="it-IT"/>
        </w:rPr>
        <w:t>stici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B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Accompagnatori di turismo equestre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C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Accompagnatori naturalistici </w:t>
      </w:r>
      <w:r>
        <w:rPr>
          <w:rFonts w:ascii="Calibri" w:eastAsia="Times New Roman" w:hAnsi="Calibri" w:cs="TrebuchetMS"/>
          <w:sz w:val="22"/>
          <w:lang w:eastAsia="it-IT" w:bidi="it-IT"/>
        </w:rPr>
        <w:t>o Guide escursionistiche ambientali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D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Accompagnatori di media montagna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E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Guide alpine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F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Istruttori di canoa e kayak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G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Fornitori di trasporti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-Bold"/>
          <w:b/>
          <w:bCs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H</w:t>
      </w:r>
    </w:p>
    <w:p w:rsidR="004A2CEF" w:rsidRPr="00CC774F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CC774F">
        <w:rPr>
          <w:rFonts w:ascii="Calibri" w:eastAsia="Times New Roman" w:hAnsi="Calibri" w:cs="TrebuchetMS-Bold"/>
          <w:bCs/>
          <w:sz w:val="22"/>
          <w:lang w:eastAsia="it-IT" w:bidi="it-IT"/>
        </w:rPr>
        <w:t>Negozi di biciclette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I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Negozi di articoli sportivi/attrezzatura da montagna 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J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Officine riparazione</w:t>
      </w: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biciclette </w:t>
      </w:r>
    </w:p>
    <w:p w:rsidR="004A2CEF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CC774F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b/>
          <w:sz w:val="22"/>
          <w:lang w:eastAsia="it-IT" w:bidi="it-IT"/>
        </w:rPr>
      </w:pPr>
      <w:r w:rsidRPr="00CC774F">
        <w:rPr>
          <w:rFonts w:ascii="Calibri" w:eastAsia="Times New Roman" w:hAnsi="Calibri" w:cs="TrebuchetMS"/>
          <w:b/>
          <w:sz w:val="22"/>
          <w:lang w:eastAsia="it-IT" w:bidi="it-IT"/>
        </w:rPr>
        <w:t>Categoria K</w:t>
      </w:r>
    </w:p>
    <w:p w:rsidR="004A2CEF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>
        <w:rPr>
          <w:rFonts w:ascii="Calibri" w:eastAsia="Times New Roman" w:hAnsi="Calibri" w:cs="TrebuchetMS"/>
          <w:sz w:val="22"/>
          <w:lang w:eastAsia="it-IT" w:bidi="it-IT"/>
        </w:rPr>
        <w:t>Noleggio biciclette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L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Noleggi attrezzature sportive </w:t>
      </w:r>
    </w:p>
    <w:p w:rsidR="004A2CEF" w:rsidRPr="007B07BD" w:rsidRDefault="004A2CEF" w:rsidP="004A2C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TrebuchetMS-Bold"/>
          <w:b/>
          <w:bCs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Categoria M </w:t>
      </w:r>
    </w:p>
    <w:p w:rsidR="004A2CEF" w:rsidRPr="007B07BD" w:rsidRDefault="004A2CEF" w:rsidP="004A2C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eastAsia="Times New Roman" w:hAnsi="Calibri" w:cs="Helvetica"/>
          <w:sz w:val="22"/>
          <w:lang w:eastAsia="it-IT" w:bidi="it-IT"/>
        </w:rPr>
      </w:pPr>
      <w:r w:rsidRPr="007B07BD">
        <w:rPr>
          <w:rFonts w:ascii="Calibri" w:eastAsia="Times New Roman" w:hAnsi="Calibri" w:cs="TrebuchetMS"/>
          <w:sz w:val="22"/>
          <w:lang w:eastAsia="it-IT" w:bidi="it-IT"/>
        </w:rPr>
        <w:t xml:space="preserve">Organizzazioni rappresentative delle categorie professionali del Bando </w:t>
      </w:r>
    </w:p>
    <w:p w:rsidR="004A2CEF" w:rsidRPr="007B07BD" w:rsidRDefault="004A2CEF" w:rsidP="004A2CEF">
      <w:pPr>
        <w:jc w:val="both"/>
        <w:rPr>
          <w:rFonts w:ascii="Calibri" w:hAnsi="Calibri"/>
          <w:b/>
          <w:sz w:val="22"/>
        </w:rPr>
      </w:pPr>
    </w:p>
    <w:p w:rsidR="00107E64" w:rsidRPr="001C6203" w:rsidRDefault="00107E64" w:rsidP="001C6203">
      <w:pPr>
        <w:rPr>
          <w:szCs w:val="22"/>
        </w:rPr>
      </w:pPr>
      <w:bookmarkStart w:id="0" w:name="_GoBack"/>
      <w:bookmarkEnd w:id="0"/>
    </w:p>
    <w:sectPr w:rsidR="00107E64" w:rsidRPr="001C6203" w:rsidSect="00CB6317">
      <w:headerReference w:type="default" r:id="rId7"/>
      <w:headerReference w:type="first" r:id="rId8"/>
      <w:pgSz w:w="11900" w:h="16840"/>
      <w:pgMar w:top="2552" w:right="1134" w:bottom="1418" w:left="1134" w:header="0" w:footer="6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CEF" w:rsidRDefault="004A2CEF">
      <w:r>
        <w:separator/>
      </w:r>
    </w:p>
  </w:endnote>
  <w:endnote w:type="continuationSeparator" w:id="0">
    <w:p w:rsidR="004A2CEF" w:rsidRDefault="004A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CEF" w:rsidRDefault="004A2CEF">
      <w:r>
        <w:separator/>
      </w:r>
    </w:p>
  </w:footnote>
  <w:footnote w:type="continuationSeparator" w:id="0">
    <w:p w:rsidR="004A2CEF" w:rsidRDefault="004A2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C31" w:rsidRDefault="00DE7DE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-719455</wp:posOffset>
          </wp:positionH>
          <wp:positionV relativeFrom="paragraph">
            <wp:posOffset>0</wp:posOffset>
          </wp:positionV>
          <wp:extent cx="7568565" cy="10688320"/>
          <wp:effectExtent l="0" t="0" r="0" b="0"/>
          <wp:wrapNone/>
          <wp:docPr id="7" name="Immagine 4" descr="TT&amp;P_seguilette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TT&amp;P_seguilette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68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C31" w:rsidRDefault="00DE7DE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2850" cy="10706100"/>
          <wp:effectExtent l="0" t="0" r="0" b="0"/>
          <wp:wrapNone/>
          <wp:docPr id="8" name="Immagine 8" descr="S:\Advertising\01_Comunicazione\2018\Carta Intestata_TTP\carta_intestata_TT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:\Advertising\01_Comunicazione\2018\Carta Intestata_TTP\carta_intestata_TT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C3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578F"/>
    <w:multiLevelType w:val="hybridMultilevel"/>
    <w:tmpl w:val="A48AF48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E4D3E"/>
    <w:multiLevelType w:val="multilevel"/>
    <w:tmpl w:val="2C88A7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506CC4"/>
    <w:multiLevelType w:val="hybridMultilevel"/>
    <w:tmpl w:val="95E86FC2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10B50"/>
    <w:multiLevelType w:val="hybridMultilevel"/>
    <w:tmpl w:val="4EE868BC"/>
    <w:lvl w:ilvl="0" w:tplc="C2BADBD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D75A13"/>
    <w:multiLevelType w:val="multilevel"/>
    <w:tmpl w:val="AE9E4E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3DC5E08"/>
    <w:multiLevelType w:val="hybridMultilevel"/>
    <w:tmpl w:val="C17C3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F69B8"/>
    <w:multiLevelType w:val="multilevel"/>
    <w:tmpl w:val="6F1E5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EE12CB"/>
    <w:multiLevelType w:val="hybridMultilevel"/>
    <w:tmpl w:val="5A74A200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73364"/>
    <w:multiLevelType w:val="multilevel"/>
    <w:tmpl w:val="86B0B7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922FA7"/>
    <w:multiLevelType w:val="hybridMultilevel"/>
    <w:tmpl w:val="C08EA02E"/>
    <w:lvl w:ilvl="0" w:tplc="B5AC0516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E1F1F"/>
    <w:multiLevelType w:val="hybridMultilevel"/>
    <w:tmpl w:val="1F14B512"/>
    <w:lvl w:ilvl="0" w:tplc="0410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033A0D"/>
    <w:multiLevelType w:val="multilevel"/>
    <w:tmpl w:val="C2EC7ED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6C668F1"/>
    <w:multiLevelType w:val="multilevel"/>
    <w:tmpl w:val="551205FA"/>
    <w:lvl w:ilvl="0">
      <w:start w:val="2"/>
      <w:numFmt w:val="decimal"/>
      <w:lvlText w:val="%1"/>
      <w:lvlJc w:val="left"/>
      <w:pPr>
        <w:ind w:left="360" w:hanging="360"/>
      </w:pPr>
      <w:rPr>
        <w:rFonts w:cs="TrebuchetMS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rebuchetMS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rebuchetMS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rebuchetMS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rebuchetMS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rebuchetMS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rebuchetMS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rebuchetMS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rebuchetMS" w:hint="default"/>
      </w:rPr>
    </w:lvl>
  </w:abstractNum>
  <w:abstractNum w:abstractNumId="13" w15:restartNumberingAfterBreak="0">
    <w:nsid w:val="5302349F"/>
    <w:multiLevelType w:val="multilevel"/>
    <w:tmpl w:val="C2EC7E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5155211"/>
    <w:multiLevelType w:val="hybridMultilevel"/>
    <w:tmpl w:val="35183D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315A7"/>
    <w:multiLevelType w:val="multilevel"/>
    <w:tmpl w:val="C2EC7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8B42A9D"/>
    <w:multiLevelType w:val="multilevel"/>
    <w:tmpl w:val="F7A637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0090900"/>
    <w:multiLevelType w:val="hybridMultilevel"/>
    <w:tmpl w:val="E62A7798"/>
    <w:lvl w:ilvl="0" w:tplc="1872B8B2">
      <w:start w:val="1"/>
      <w:numFmt w:val="lowerLetter"/>
      <w:lvlText w:val="%1."/>
      <w:lvlJc w:val="lef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A824A1"/>
    <w:multiLevelType w:val="multilevel"/>
    <w:tmpl w:val="C2EC7E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582F65"/>
    <w:multiLevelType w:val="multilevel"/>
    <w:tmpl w:val="C2EC7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C62796"/>
    <w:multiLevelType w:val="hybridMultilevel"/>
    <w:tmpl w:val="DBB65014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B7101"/>
    <w:multiLevelType w:val="hybridMultilevel"/>
    <w:tmpl w:val="045E02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5F797D"/>
    <w:multiLevelType w:val="hybridMultilevel"/>
    <w:tmpl w:val="0BF2AABA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00AC3"/>
    <w:multiLevelType w:val="hybridMultilevel"/>
    <w:tmpl w:val="3CB6847A"/>
    <w:lvl w:ilvl="0" w:tplc="4EFA2872">
      <w:start w:val="1"/>
      <w:numFmt w:val="lowerLetter"/>
      <w:lvlText w:val="%1."/>
      <w:lvlJc w:val="righ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E06754"/>
    <w:multiLevelType w:val="multilevel"/>
    <w:tmpl w:val="C2EC7E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EA26A7D"/>
    <w:multiLevelType w:val="multilevel"/>
    <w:tmpl w:val="0AAE26F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ECB0A46"/>
    <w:multiLevelType w:val="hybridMultilevel"/>
    <w:tmpl w:val="A71C5802"/>
    <w:lvl w:ilvl="0" w:tplc="1872B8B2">
      <w:start w:val="1"/>
      <w:numFmt w:val="lowerLetter"/>
      <w:lvlText w:val="%1."/>
      <w:lvlJc w:val="lef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1"/>
  </w:num>
  <w:num w:numId="5">
    <w:abstractNumId w:val="9"/>
  </w:num>
  <w:num w:numId="6">
    <w:abstractNumId w:val="3"/>
  </w:num>
  <w:num w:numId="7">
    <w:abstractNumId w:val="20"/>
  </w:num>
  <w:num w:numId="8">
    <w:abstractNumId w:val="26"/>
  </w:num>
  <w:num w:numId="9">
    <w:abstractNumId w:val="17"/>
  </w:num>
  <w:num w:numId="10">
    <w:abstractNumId w:val="7"/>
  </w:num>
  <w:num w:numId="11">
    <w:abstractNumId w:val="22"/>
  </w:num>
  <w:num w:numId="12">
    <w:abstractNumId w:val="2"/>
  </w:num>
  <w:num w:numId="13">
    <w:abstractNumId w:val="8"/>
  </w:num>
  <w:num w:numId="14">
    <w:abstractNumId w:val="23"/>
  </w:num>
  <w:num w:numId="15">
    <w:abstractNumId w:val="6"/>
  </w:num>
  <w:num w:numId="16">
    <w:abstractNumId w:val="25"/>
  </w:num>
  <w:num w:numId="17">
    <w:abstractNumId w:val="0"/>
  </w:num>
  <w:num w:numId="18">
    <w:abstractNumId w:val="14"/>
  </w:num>
  <w:num w:numId="19">
    <w:abstractNumId w:val="12"/>
  </w:num>
  <w:num w:numId="20">
    <w:abstractNumId w:val="4"/>
  </w:num>
  <w:num w:numId="21">
    <w:abstractNumId w:val="1"/>
  </w:num>
  <w:num w:numId="22">
    <w:abstractNumId w:val="19"/>
  </w:num>
  <w:num w:numId="23">
    <w:abstractNumId w:val="15"/>
  </w:num>
  <w:num w:numId="24">
    <w:abstractNumId w:val="16"/>
  </w:num>
  <w:num w:numId="25">
    <w:abstractNumId w:val="24"/>
  </w:num>
  <w:num w:numId="26">
    <w:abstractNumId w:val="13"/>
  </w:num>
  <w:num w:numId="27">
    <w:abstractNumId w:val="18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CEF"/>
    <w:rsid w:val="000033C5"/>
    <w:rsid w:val="00064878"/>
    <w:rsid w:val="000718CD"/>
    <w:rsid w:val="00071DD1"/>
    <w:rsid w:val="00077F7A"/>
    <w:rsid w:val="0008120E"/>
    <w:rsid w:val="00091445"/>
    <w:rsid w:val="000D573E"/>
    <w:rsid w:val="000F500F"/>
    <w:rsid w:val="00100E29"/>
    <w:rsid w:val="00107E64"/>
    <w:rsid w:val="00112208"/>
    <w:rsid w:val="001336EF"/>
    <w:rsid w:val="00143E5B"/>
    <w:rsid w:val="001566CE"/>
    <w:rsid w:val="001643AD"/>
    <w:rsid w:val="001657AF"/>
    <w:rsid w:val="001A0876"/>
    <w:rsid w:val="001A44D7"/>
    <w:rsid w:val="001C300F"/>
    <w:rsid w:val="001C3DDE"/>
    <w:rsid w:val="001C6203"/>
    <w:rsid w:val="001E3993"/>
    <w:rsid w:val="00223F9B"/>
    <w:rsid w:val="00224F56"/>
    <w:rsid w:val="00226C31"/>
    <w:rsid w:val="002307BA"/>
    <w:rsid w:val="00232A60"/>
    <w:rsid w:val="00234EB3"/>
    <w:rsid w:val="0027333A"/>
    <w:rsid w:val="002A4E5A"/>
    <w:rsid w:val="002B2A21"/>
    <w:rsid w:val="002B3FA0"/>
    <w:rsid w:val="002B60CA"/>
    <w:rsid w:val="002C793F"/>
    <w:rsid w:val="002E7C0F"/>
    <w:rsid w:val="002F17C8"/>
    <w:rsid w:val="00327008"/>
    <w:rsid w:val="00340A45"/>
    <w:rsid w:val="003565CA"/>
    <w:rsid w:val="003611E2"/>
    <w:rsid w:val="0036746F"/>
    <w:rsid w:val="00392F6C"/>
    <w:rsid w:val="00396296"/>
    <w:rsid w:val="003A2A60"/>
    <w:rsid w:val="003A4251"/>
    <w:rsid w:val="003D57E6"/>
    <w:rsid w:val="003F17CD"/>
    <w:rsid w:val="003F384D"/>
    <w:rsid w:val="00401E26"/>
    <w:rsid w:val="004216AE"/>
    <w:rsid w:val="00445B47"/>
    <w:rsid w:val="004479C1"/>
    <w:rsid w:val="00461B77"/>
    <w:rsid w:val="004742B0"/>
    <w:rsid w:val="0048610D"/>
    <w:rsid w:val="004A2CEF"/>
    <w:rsid w:val="004D2ED0"/>
    <w:rsid w:val="004E7C48"/>
    <w:rsid w:val="005217BF"/>
    <w:rsid w:val="005245EC"/>
    <w:rsid w:val="00542F32"/>
    <w:rsid w:val="0055057B"/>
    <w:rsid w:val="00572878"/>
    <w:rsid w:val="00590E02"/>
    <w:rsid w:val="00593014"/>
    <w:rsid w:val="005E5C06"/>
    <w:rsid w:val="00607AAE"/>
    <w:rsid w:val="0061778B"/>
    <w:rsid w:val="00632963"/>
    <w:rsid w:val="006A693D"/>
    <w:rsid w:val="006D5BF1"/>
    <w:rsid w:val="006D6E63"/>
    <w:rsid w:val="006E1C4D"/>
    <w:rsid w:val="006E1EF5"/>
    <w:rsid w:val="0071371D"/>
    <w:rsid w:val="0073610B"/>
    <w:rsid w:val="00755C47"/>
    <w:rsid w:val="00780E77"/>
    <w:rsid w:val="00785F2C"/>
    <w:rsid w:val="007A2D2C"/>
    <w:rsid w:val="007C5C11"/>
    <w:rsid w:val="007C63F4"/>
    <w:rsid w:val="007E705B"/>
    <w:rsid w:val="007E7D2D"/>
    <w:rsid w:val="00804AC0"/>
    <w:rsid w:val="00830046"/>
    <w:rsid w:val="00862EE1"/>
    <w:rsid w:val="0086737B"/>
    <w:rsid w:val="008B23D4"/>
    <w:rsid w:val="008C579F"/>
    <w:rsid w:val="008D0BC6"/>
    <w:rsid w:val="008F29E3"/>
    <w:rsid w:val="008F4F34"/>
    <w:rsid w:val="008F7014"/>
    <w:rsid w:val="00923D8C"/>
    <w:rsid w:val="00926D9E"/>
    <w:rsid w:val="009323A2"/>
    <w:rsid w:val="009356CC"/>
    <w:rsid w:val="00960FCE"/>
    <w:rsid w:val="00972802"/>
    <w:rsid w:val="009841BF"/>
    <w:rsid w:val="00990CF5"/>
    <w:rsid w:val="00994B2E"/>
    <w:rsid w:val="009B0AA1"/>
    <w:rsid w:val="009C57DE"/>
    <w:rsid w:val="009E155B"/>
    <w:rsid w:val="009E1DD5"/>
    <w:rsid w:val="009E7106"/>
    <w:rsid w:val="00A207AC"/>
    <w:rsid w:val="00A7746F"/>
    <w:rsid w:val="00A95050"/>
    <w:rsid w:val="00A96882"/>
    <w:rsid w:val="00AA48BF"/>
    <w:rsid w:val="00AA49BA"/>
    <w:rsid w:val="00AB5DCD"/>
    <w:rsid w:val="00B016AA"/>
    <w:rsid w:val="00B340E2"/>
    <w:rsid w:val="00B743D9"/>
    <w:rsid w:val="00B876FD"/>
    <w:rsid w:val="00B97B6F"/>
    <w:rsid w:val="00C10800"/>
    <w:rsid w:val="00C24AE5"/>
    <w:rsid w:val="00C27F29"/>
    <w:rsid w:val="00CA1F4B"/>
    <w:rsid w:val="00CB6317"/>
    <w:rsid w:val="00D1189B"/>
    <w:rsid w:val="00D251D1"/>
    <w:rsid w:val="00D3494A"/>
    <w:rsid w:val="00D62F0E"/>
    <w:rsid w:val="00D636F7"/>
    <w:rsid w:val="00D70243"/>
    <w:rsid w:val="00D77E73"/>
    <w:rsid w:val="00DA178F"/>
    <w:rsid w:val="00DB7336"/>
    <w:rsid w:val="00DE7DE0"/>
    <w:rsid w:val="00E14AB1"/>
    <w:rsid w:val="00E47DB1"/>
    <w:rsid w:val="00ED2551"/>
    <w:rsid w:val="00FB6BE5"/>
    <w:rsid w:val="00FF0267"/>
    <w:rsid w:val="00FF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A945C1A-D5F4-496E-8572-F12BAFA5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A2CEF"/>
    <w:rPr>
      <w:sz w:val="24"/>
      <w:szCs w:val="24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9356CC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56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6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9356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56C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356CC"/>
    <w:rPr>
      <w:rFonts w:ascii="Calibri" w:eastAsia="Times New Roman" w:hAnsi="Calibri" w:cs="Times New Roman"/>
      <w:b/>
      <w:bCs/>
      <w:color w:val="4F81BD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7C63F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it-IT"/>
    </w:rPr>
  </w:style>
  <w:style w:type="paragraph" w:customStyle="1" w:styleId="Corpodeltesto21">
    <w:name w:val="Corpo del testo 21"/>
    <w:basedOn w:val="Normale"/>
    <w:rsid w:val="00D1189B"/>
    <w:pPr>
      <w:ind w:left="5529"/>
    </w:pPr>
    <w:rPr>
      <w:rFonts w:ascii="Times New Roman" w:eastAsia="Times New Roman" w:hAnsi="Times New Roman"/>
      <w:szCs w:val="20"/>
      <w:lang w:eastAsia="it-IT"/>
    </w:rPr>
  </w:style>
  <w:style w:type="paragraph" w:customStyle="1" w:styleId="yiv1865890943msonormal">
    <w:name w:val="yiv1865890943msonormal"/>
    <w:basedOn w:val="Normale"/>
    <w:rsid w:val="0061778B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Corpodeltesto">
    <w:name w:val="Corpo del testo"/>
    <w:basedOn w:val="Normale"/>
    <w:link w:val="CorpodeltestoCarattere"/>
    <w:semiHidden/>
    <w:rsid w:val="0061778B"/>
    <w:pPr>
      <w:autoSpaceDE w:val="0"/>
      <w:autoSpaceDN w:val="0"/>
      <w:adjustRightInd w:val="0"/>
      <w:jc w:val="both"/>
    </w:pPr>
    <w:rPr>
      <w:rFonts w:ascii="Times New Roman" w:eastAsia="Times New Roman" w:hAnsi="Times New Roman"/>
      <w:b/>
      <w:bCs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61778B"/>
    <w:rPr>
      <w:rFonts w:ascii="Times New Roman" w:eastAsia="Times New Roman" w:hAnsi="Times New Roman"/>
      <w:b/>
      <w:bC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1778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16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16A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Montagna\TT&amp;P\Modelli\Carta%20intestata\Carta_intestata_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Carta_intestata_NEW.dotx</Template>
  <TotalTime>13</TotalTime>
  <Pages>1</Pages>
  <Words>82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Surico</dc:creator>
  <cp:keywords/>
  <cp:lastModifiedBy>Alberto Surico</cp:lastModifiedBy>
  <cp:revision>1</cp:revision>
  <cp:lastPrinted>2017-05-04T08:36:00Z</cp:lastPrinted>
  <dcterms:created xsi:type="dcterms:W3CDTF">2019-03-19T15:23:00Z</dcterms:created>
  <dcterms:modified xsi:type="dcterms:W3CDTF">2019-03-19T15:37:00Z</dcterms:modified>
</cp:coreProperties>
</file>